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607" w:rsidRDefault="00917607" w:rsidP="001E27D9">
      <w:pPr>
        <w:tabs>
          <w:tab w:val="left" w:pos="522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5pt;margin-top:-27pt;width:198pt;height:373.5pt;z-index:251660288;mso-wrap-distance-left:2.88pt;mso-wrap-distance-top:2.88pt;mso-wrap-distance-right:2.88pt;mso-wrap-distance-bottom:2.88pt" filled="f" fillcolor="#cd4313" stroked="f" insetpen="t" o:cliptowrap="t">
            <v:shadow color="#ccc"/>
            <v:textbox style="mso-column-margin:5.76pt" inset="2.88pt,2.88pt,2.88pt,2.88pt">
              <w:txbxContent>
                <w:p w:rsidR="00917607" w:rsidRPr="00B24B1C" w:rsidRDefault="00917607" w:rsidP="00D26421">
                  <w:pPr>
                    <w:pStyle w:val="SUBHEAD01"/>
                  </w:pPr>
                  <w:r>
                    <w:t>Things to know</w:t>
                  </w:r>
                </w:p>
                <w:p w:rsidR="00917607" w:rsidRDefault="00917607" w:rsidP="00F45E71">
                  <w:pPr>
                    <w:pStyle w:val="BodyText01"/>
                  </w:pPr>
                  <w:r>
                    <w:t xml:space="preserve">This home was built in 2000 by </w:t>
                  </w:r>
                  <w:smartTag w:uri="urn:schemas-microsoft-com:office:smarttags" w:element="place">
                    <w:smartTag w:uri="urn:schemas-microsoft-com:office:smarttags" w:element="PlaceName">
                      <w:r>
                        <w:t>New</w:t>
                      </w:r>
                    </w:smartTag>
                    <w:r>
                      <w:t xml:space="preserve"> </w:t>
                    </w:r>
                    <w:smartTag w:uri="urn:schemas-microsoft-com:office:smarttags" w:element="PlaceName">
                      <w:r>
                        <w:t>Mark</w:t>
                      </w:r>
                    </w:smartTag>
                    <w:r>
                      <w:t xml:space="preserve"> </w:t>
                    </w:r>
                    <w:smartTag w:uri="urn:schemas-microsoft-com:office:smarttags" w:element="PlaceName">
                      <w:r>
                        <w:t>Homes</w:t>
                      </w:r>
                    </w:smartTag>
                  </w:smartTag>
                  <w:r>
                    <w:t>.  This may be the only model of its kind in Highland Creek.</w:t>
                  </w:r>
                </w:p>
                <w:p w:rsidR="00917607" w:rsidRDefault="00917607" w:rsidP="00F45E71">
                  <w:pPr>
                    <w:pStyle w:val="BodyText01"/>
                  </w:pPr>
                  <w:r>
                    <w:t xml:space="preserve">Before the house hits the MLS you can schedule an appointment by calling Greg or Kristy and (704) 609 9699 or sending an e-mail to </w:t>
                  </w:r>
                  <w:hyperlink r:id="rId5" w:history="1">
                    <w:r w:rsidRPr="007D0EE9">
                      <w:rPr>
                        <w:rStyle w:val="Hyperlink"/>
                      </w:rPr>
                      <w:t>friends@gregbeckerrealty.com</w:t>
                    </w:r>
                  </w:hyperlink>
                </w:p>
                <w:p w:rsidR="00917607" w:rsidRDefault="00917607" w:rsidP="00F45E71">
                  <w:pPr>
                    <w:pStyle w:val="BodyText01"/>
                  </w:pPr>
                </w:p>
                <w:p w:rsidR="00917607" w:rsidRDefault="00917607" w:rsidP="00F45E71">
                  <w:pPr>
                    <w:pStyle w:val="BodyText01"/>
                  </w:pPr>
                </w:p>
                <w:p w:rsidR="00917607" w:rsidRDefault="00917607" w:rsidP="00F45E71">
                  <w:pPr>
                    <w:pStyle w:val="BodyText01"/>
                  </w:pPr>
                </w:p>
                <w:p w:rsidR="00917607" w:rsidRDefault="00917607" w:rsidP="00F45E71">
                  <w:pPr>
                    <w:pStyle w:val="BodyText01"/>
                  </w:pPr>
                </w:p>
                <w:p w:rsidR="00917607" w:rsidRDefault="00917607" w:rsidP="00F45E71">
                  <w:pPr>
                    <w:pStyle w:val="BodyText01"/>
                  </w:pPr>
                </w:p>
                <w:p w:rsidR="00917607" w:rsidRDefault="00917607" w:rsidP="00F45E71">
                  <w:pPr>
                    <w:pStyle w:val="BodyText01"/>
                  </w:pPr>
                </w:p>
                <w:p w:rsidR="00917607" w:rsidRDefault="00917607" w:rsidP="00F45E71">
                  <w:pPr>
                    <w:pStyle w:val="BodyText01"/>
                  </w:pPr>
                </w:p>
                <w:p w:rsidR="00917607" w:rsidRDefault="00917607" w:rsidP="00F45E71">
                  <w:pPr>
                    <w:pStyle w:val="BodyText01"/>
                  </w:pPr>
                </w:p>
                <w:p w:rsidR="00917607" w:rsidRDefault="00917607" w:rsidP="00F45E71">
                  <w:pPr>
                    <w:pStyle w:val="BodyText01"/>
                  </w:pPr>
                </w:p>
                <w:p w:rsidR="00917607" w:rsidRPr="00875009" w:rsidRDefault="00917607" w:rsidP="00F45E71">
                  <w:pPr>
                    <w:pStyle w:val="BodyText01"/>
                  </w:pPr>
                </w:p>
                <w:p w:rsidR="00917607" w:rsidRPr="008B359C" w:rsidRDefault="00917607">
                  <w:pPr>
                    <w:widowControl w:val="0"/>
                    <w:spacing w:before="240" w:line="360" w:lineRule="auto"/>
                    <w:rPr>
                      <w:rFonts w:ascii="Verdana" w:hAnsi="Verdana"/>
                      <w:i/>
                      <w:color w:val="FFFFFF"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510pt;margin-top:403pt;width:197.25pt;height:74pt;z-index:251661312" filled="f" stroked="f">
            <v:textbox style="mso-next-textbox:#_x0000_s1027">
              <w:txbxContent>
                <w:p w:rsidR="00917607" w:rsidRDefault="00917607" w:rsidP="007B75F4">
                  <w:pPr>
                    <w:pStyle w:val="PLACELOGOHERE"/>
                    <w:rPr>
                      <w:sz w:val="18"/>
                      <w:szCs w:val="18"/>
                    </w:rPr>
                  </w:pPr>
                  <w:hyperlink r:id="rId6" w:history="1">
                    <w:r w:rsidRPr="007D0EE9">
                      <w:rPr>
                        <w:rStyle w:val="Hyperlink"/>
                        <w:sz w:val="18"/>
                        <w:szCs w:val="18"/>
                      </w:rPr>
                      <w:t>http://www.gregbeckerrealty.com/listing/</w:t>
                    </w:r>
                  </w:hyperlink>
                </w:p>
                <w:p w:rsidR="00917607" w:rsidRDefault="00917607" w:rsidP="007B75F4">
                  <w:pPr>
                    <w:pStyle w:val="PLACELOGOHERE"/>
                    <w:rPr>
                      <w:sz w:val="16"/>
                      <w:szCs w:val="16"/>
                    </w:rPr>
                  </w:pPr>
                  <w:r w:rsidRPr="00ED2A8A">
                    <w:rPr>
                      <w:sz w:val="16"/>
                      <w:szCs w:val="16"/>
                    </w:rPr>
                    <w:t>Over 3000 feet of heated livable space</w:t>
                  </w:r>
                </w:p>
                <w:p w:rsidR="00917607" w:rsidRPr="00ED2A8A" w:rsidRDefault="00917607" w:rsidP="00AE323F">
                  <w:pPr>
                    <w:pStyle w:val="PLACELOGOHERE"/>
                    <w:rPr>
                      <w:rFonts w:ascii="Helvetica" w:hAnsi="Helvetica"/>
                      <w:b w:val="0"/>
                      <w:color w:val="FFFFFF"/>
                      <w:sz w:val="16"/>
                      <w:szCs w:val="16"/>
                      <w:vertAlign w:val="subscript"/>
                    </w:rPr>
                  </w:pPr>
                  <w:r w:rsidRPr="00ED2A8A">
                    <w:rPr>
                      <w:sz w:val="16"/>
                      <w:szCs w:val="16"/>
                    </w:rPr>
                    <w:t>This home is being sold</w:t>
                  </w:r>
                  <w:r>
                    <w:rPr>
                      <w:sz w:val="16"/>
                      <w:szCs w:val="16"/>
                    </w:rPr>
                    <w:t xml:space="preserve"> with a home buyers warranty </w:t>
                  </w:r>
                  <w:r w:rsidRPr="00ED2A8A">
                    <w:rPr>
                      <w:sz w:val="16"/>
                      <w:szCs w:val="16"/>
                    </w:rPr>
                    <w:t xml:space="preserve"> by th</w:t>
                  </w:r>
                  <w:r>
                    <w:rPr>
                      <w:sz w:val="16"/>
                      <w:szCs w:val="16"/>
                    </w:rPr>
                    <w:t>e owner who is a realtor broker</w:t>
                  </w:r>
                </w:p>
                <w:p w:rsidR="00917607" w:rsidRPr="00ED2A8A" w:rsidRDefault="00917607" w:rsidP="007B75F4">
                  <w:pPr>
                    <w:pStyle w:val="PLACELOGOHERE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459pt;margin-top:140.25pt;width:225pt;height:202.5pt;z-index:251663360" filled="f" stroked="f">
            <v:textbox style="mso-next-textbox:#_x0000_s1028">
              <w:txbxContent>
                <w:p w:rsidR="00917607" w:rsidRPr="00AB7E63" w:rsidRDefault="00917607" w:rsidP="00A51E1A">
                  <w:pPr>
                    <w:pStyle w:val="placephotohere"/>
                  </w:pPr>
                </w:p>
                <w:p w:rsidR="00917607" w:rsidRPr="00AB7E63" w:rsidRDefault="00917607" w:rsidP="00A51E1A">
                  <w:pPr>
                    <w:pStyle w:val="placephotohere"/>
                    <w:rPr>
                      <w:vertAlign w:val="subscript"/>
                    </w:rPr>
                  </w:pPr>
                  <w:r w:rsidRPr="003163B8">
                    <w:rPr>
                      <w:noProof/>
                      <w:vertAlign w:val="subscript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10pt;height:140.2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22pt;margin-top:-52.5pt;width:153pt;height:188.25pt;z-index:251662336;mso-wrap-distance-left:2.88pt;mso-wrap-distance-top:2.88pt;mso-wrap-distance-right:2.88pt;mso-wrap-distance-bottom:2.88p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next-textbox:#_x0000_s1029;mso-column-margin:5.76pt" inset="2.88pt,2.88pt,2.88pt,2.88pt">
              <w:txbxContent>
                <w:p w:rsidR="00917607" w:rsidRDefault="00917607" w:rsidP="007B75F4">
                  <w:pPr>
                    <w:pStyle w:val="YOURNAMEHERE01"/>
                    <w:jc w:val="center"/>
                  </w:pPr>
                  <w:r>
                    <w:t xml:space="preserve">For </w:t>
                  </w:r>
                  <w:smartTag w:uri="urn:schemas-microsoft-com:office:smarttags" w:element="place">
                    <w:smartTag w:uri="urn:schemas-microsoft-com:office:smarttags" w:element="City">
                      <w:r>
                        <w:t>Sale</w:t>
                      </w:r>
                    </w:smartTag>
                  </w:smartTag>
                </w:p>
                <w:p w:rsidR="00917607" w:rsidRPr="00345392" w:rsidRDefault="00917607" w:rsidP="007B75F4">
                  <w:pPr>
                    <w:pStyle w:val="YOURNAMEHERE01"/>
                    <w:jc w:val="center"/>
                  </w:pPr>
                </w:p>
                <w:p w:rsidR="00917607" w:rsidRPr="00296D44" w:rsidRDefault="00917607" w:rsidP="007B75F4">
                  <w:pPr>
                    <w:pStyle w:val="YOURTAGLINEGOESHERE"/>
                    <w:jc w:val="center"/>
                    <w:rPr>
                      <w:color w:val="auto"/>
                    </w:rPr>
                  </w:pPr>
                  <w:smartTag w:uri="urn:schemas-microsoft-com:office:smarttags" w:element="address">
                    <w:smartTag w:uri="urn:schemas-microsoft-com:office:smarttags" w:element="Street">
                      <w:r w:rsidRPr="00296D44">
                        <w:rPr>
                          <w:color w:val="auto"/>
                        </w:rPr>
                        <w:t>5358 Cambridge bay Dr.</w:t>
                      </w:r>
                    </w:smartTag>
                    <w:r w:rsidRPr="00296D44">
                      <w:rPr>
                        <w:color w:val="auto"/>
                      </w:rPr>
                      <w:t xml:space="preserve"> </w:t>
                    </w:r>
                    <w:smartTag w:uri="urn:schemas-microsoft-com:office:smarttags" w:element="City">
                      <w:r w:rsidRPr="00296D44">
                        <w:rPr>
                          <w:color w:val="auto"/>
                        </w:rPr>
                        <w:t>Charlotte</w:t>
                      </w:r>
                    </w:smartTag>
                    <w:r w:rsidRPr="00296D44">
                      <w:rPr>
                        <w:color w:val="auto"/>
                      </w:rPr>
                      <w:t xml:space="preserve">, </w:t>
                    </w:r>
                    <w:smartTag w:uri="urn:schemas-microsoft-com:office:smarttags" w:element="State">
                      <w:r w:rsidRPr="00296D44">
                        <w:rPr>
                          <w:color w:val="auto"/>
                        </w:rPr>
                        <w:t>NC</w:t>
                      </w:r>
                    </w:smartTag>
                    <w:r w:rsidRPr="00296D44">
                      <w:rPr>
                        <w:color w:val="auto"/>
                      </w:rPr>
                      <w:t xml:space="preserve"> </w:t>
                    </w:r>
                    <w:smartTag w:uri="urn:schemas-microsoft-com:office:smarttags" w:element="PostalCode">
                      <w:r w:rsidRPr="00296D44">
                        <w:rPr>
                          <w:color w:val="auto"/>
                        </w:rPr>
                        <w:t>28269</w:t>
                      </w:r>
                    </w:smartTag>
                  </w:smartTag>
                </w:p>
                <w:p w:rsidR="00917607" w:rsidRPr="00296D44" w:rsidRDefault="00917607" w:rsidP="007B75F4">
                  <w:pPr>
                    <w:pStyle w:val="YOURTAGLINEGOESHERE"/>
                    <w:jc w:val="center"/>
                    <w:rPr>
                      <w:color w:val="auto"/>
                    </w:rPr>
                  </w:pPr>
                  <w:r w:rsidRPr="00296D44">
                    <w:rPr>
                      <w:color w:val="auto"/>
                    </w:rPr>
                    <w:t>$280,000</w:t>
                  </w:r>
                </w:p>
                <w:p w:rsidR="00917607" w:rsidRPr="00E4490E" w:rsidRDefault="00917607" w:rsidP="007B75F4">
                  <w:pPr>
                    <w:pStyle w:val="YOURTAGLINEGOESHERE"/>
                    <w:jc w:val="center"/>
                    <w:rPr>
                      <w:color w:val="000000"/>
                    </w:rPr>
                  </w:pPr>
                </w:p>
                <w:p w:rsidR="00917607" w:rsidRPr="00E4490E" w:rsidRDefault="00917607" w:rsidP="007B75F4">
                  <w:pPr>
                    <w:jc w:val="center"/>
                    <w:rPr>
                      <w:rFonts w:ascii="Helvetica" w:hAnsi="Helvetica"/>
                      <w:b/>
                      <w:i/>
                      <w:u w:val="single"/>
                    </w:rPr>
                  </w:pPr>
                  <w:r w:rsidRPr="00E4490E">
                    <w:rPr>
                      <w:rFonts w:ascii="Helvetica" w:hAnsi="Helvetica"/>
                      <w:b/>
                      <w:i/>
                      <w:u w:val="single"/>
                    </w:rPr>
                    <w:t>Choose your new neighbor!</w:t>
                  </w:r>
                </w:p>
                <w:p w:rsidR="00917607" w:rsidRPr="00E4490E" w:rsidRDefault="00917607" w:rsidP="007B75F4">
                  <w:pPr>
                    <w:jc w:val="center"/>
                    <w:rPr>
                      <w:rFonts w:ascii="Helvetica" w:hAnsi="Helvetica"/>
                    </w:rPr>
                  </w:pPr>
                </w:p>
                <w:p w:rsidR="00917607" w:rsidRPr="00E4490E" w:rsidRDefault="00917607" w:rsidP="007B75F4">
                  <w:pPr>
                    <w:jc w:val="center"/>
                    <w:rPr>
                      <w:rFonts w:ascii="Helvetica" w:hAnsi="Helvetica"/>
                    </w:rPr>
                  </w:pPr>
                  <w:r w:rsidRPr="00E4490E">
                    <w:rPr>
                      <w:rFonts w:ascii="Helvetica" w:hAnsi="Helvetica"/>
                    </w:rPr>
                    <w:t>Call  (704) 609 9699</w:t>
                  </w:r>
                </w:p>
                <w:p w:rsidR="00917607" w:rsidRDefault="00917607" w:rsidP="001E27D9">
                  <w:pPr>
                    <w:rPr>
                      <w:rFonts w:ascii="Helvetica" w:hAnsi="Helvetica"/>
                      <w:color w:val="F58026"/>
                    </w:rPr>
                  </w:pPr>
                </w:p>
                <w:p w:rsidR="00917607" w:rsidRPr="00E4490E" w:rsidRDefault="00917607" w:rsidP="001E27D9">
                  <w:pPr>
                    <w:rPr>
                      <w:rFonts w:ascii="Helvetica" w:hAnsi="Helvetica"/>
                    </w:rPr>
                  </w:pPr>
                  <w:r w:rsidRPr="00E4490E">
                    <w:rPr>
                      <w:rFonts w:ascii="Helvetica" w:hAnsi="Helvetica"/>
                    </w:rPr>
                    <w:t>Tell a Friend, if they let us represent them on the purchase we will put hundreds in your pocket.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34pt;margin-top:37.5pt;width:171pt;height:450.75pt;z-index:251659264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30;mso-column-margin:5.76pt" inset="2.88pt,2.88pt,2.88pt,2.88pt">
              <w:txbxContent>
                <w:p w:rsidR="00917607" w:rsidRPr="00ED2A8A" w:rsidRDefault="00917607" w:rsidP="00ED2A8A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ED2A8A">
                  <w:pPr>
                    <w:pStyle w:val="Address01"/>
                    <w:rPr>
                      <w:b/>
                    </w:rPr>
                  </w:pPr>
                  <w:r w:rsidRPr="00ED2A8A">
                    <w:rPr>
                      <w:b/>
                    </w:rPr>
                    <w:t>4 bedroom 3.5 bathrooms with seven bathroom sinks</w:t>
                  </w:r>
                </w:p>
                <w:p w:rsidR="00917607" w:rsidRDefault="00917607" w:rsidP="00ED2A8A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ED2A8A">
                  <w:pPr>
                    <w:pStyle w:val="Address01"/>
                    <w:rPr>
                      <w:b/>
                    </w:rPr>
                  </w:pPr>
                  <w:r w:rsidRPr="00ED2A8A">
                    <w:rPr>
                      <w:b/>
                    </w:rPr>
                    <w:t>3000</w:t>
                  </w:r>
                  <w:r>
                    <w:rPr>
                      <w:b/>
                    </w:rPr>
                    <w:t xml:space="preserve"> </w:t>
                  </w:r>
                  <w:r w:rsidRPr="00ED2A8A">
                    <w:rPr>
                      <w:b/>
                    </w:rPr>
                    <w:t>to 3100 feet of</w:t>
                  </w:r>
                  <w:r>
                    <w:rPr>
                      <w:b/>
                    </w:rPr>
                    <w:t xml:space="preserve"> heated</w:t>
                  </w:r>
                  <w:r w:rsidRPr="00ED2A8A">
                    <w:rPr>
                      <w:b/>
                    </w:rPr>
                    <w:t xml:space="preserve"> livable space</w:t>
                  </w:r>
                </w:p>
                <w:p w:rsidR="00917607" w:rsidRDefault="00917607" w:rsidP="00ED2A8A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ED2A8A">
                  <w:pPr>
                    <w:pStyle w:val="Address01"/>
                    <w:rPr>
                      <w:b/>
                    </w:rPr>
                  </w:pPr>
                  <w:r w:rsidRPr="004F113B">
                    <w:rPr>
                      <w:b/>
                    </w:rPr>
                    <w:t>Stunning upgrades throughout this home</w:t>
                  </w:r>
                </w:p>
                <w:p w:rsidR="00917607" w:rsidRPr="004F113B" w:rsidRDefault="00917607" w:rsidP="004F113B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4F113B">
                  <w:pPr>
                    <w:pStyle w:val="Address01"/>
                    <w:rPr>
                      <w:b/>
                    </w:rPr>
                  </w:pPr>
                  <w:r w:rsidRPr="004F113B">
                    <w:rPr>
                      <w:b/>
                    </w:rPr>
                    <w:t>The outdoor living space is amazing. 30'X12'</w:t>
                  </w:r>
                  <w:r>
                    <w:rPr>
                      <w:b/>
                    </w:rPr>
                    <w:t xml:space="preserve"> with a</w:t>
                  </w:r>
                  <w:r w:rsidRPr="004F113B">
                    <w:rPr>
                      <w:b/>
                    </w:rPr>
                    <w:t xml:space="preserve"> two story deck </w:t>
                  </w:r>
                  <w:r>
                    <w:rPr>
                      <w:b/>
                    </w:rPr>
                    <w:t>and plenty of</w:t>
                  </w:r>
                  <w:r w:rsidRPr="004F113B">
                    <w:rPr>
                      <w:b/>
                    </w:rPr>
                    <w:t xml:space="preserve"> privacy.</w:t>
                  </w:r>
                </w:p>
                <w:p w:rsidR="00917607" w:rsidRPr="004F113B" w:rsidRDefault="00917607" w:rsidP="004F113B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4F113B">
                  <w:pPr>
                    <w:pStyle w:val="Address01"/>
                    <w:rPr>
                      <w:b/>
                    </w:rPr>
                  </w:pPr>
                  <w:r w:rsidRPr="004F113B">
                    <w:rPr>
                      <w:b/>
                    </w:rPr>
                    <w:t>The home backs up to a common area with a beautiful waterfall.</w:t>
                  </w:r>
                </w:p>
                <w:p w:rsidR="00917607" w:rsidRPr="004F113B" w:rsidRDefault="00917607" w:rsidP="004F113B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4F113B">
                  <w:pPr>
                    <w:pStyle w:val="Address01"/>
                    <w:rPr>
                      <w:b/>
                    </w:rPr>
                  </w:pPr>
                  <w:r w:rsidRPr="004F113B">
                    <w:rPr>
                      <w:b/>
                    </w:rPr>
                    <w:t>Enjoy this premium home lot.</w:t>
                  </w: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Pr="004F113B" w:rsidRDefault="00917607" w:rsidP="004F113B">
                  <w:pPr>
                    <w:pStyle w:val="Address01"/>
                    <w:rPr>
                      <w:b/>
                    </w:rPr>
                  </w:pPr>
                  <w:r w:rsidRPr="004F113B">
                    <w:rPr>
                      <w:b/>
                    </w:rPr>
                    <w:t>Extra-large</w:t>
                  </w:r>
                  <w:r>
                    <w:rPr>
                      <w:b/>
                    </w:rPr>
                    <w:t xml:space="preserve"> lockable</w:t>
                  </w:r>
                  <w:r w:rsidRPr="004F113B">
                    <w:rPr>
                      <w:b/>
                    </w:rPr>
                    <w:t xml:space="preserve"> walk-in crawl space </w:t>
                  </w:r>
                  <w:r>
                    <w:rPr>
                      <w:b/>
                    </w:rPr>
                    <w:t>under home for storage</w:t>
                  </w:r>
                </w:p>
                <w:p w:rsidR="00917607" w:rsidRPr="004F113B" w:rsidRDefault="00917607" w:rsidP="004F113B">
                  <w:pPr>
                    <w:pStyle w:val="Address01"/>
                    <w:rPr>
                      <w:b/>
                    </w:rPr>
                  </w:pPr>
                </w:p>
                <w:p w:rsidR="00917607" w:rsidRPr="004F113B" w:rsidRDefault="00917607" w:rsidP="004F113B">
                  <w:pPr>
                    <w:pStyle w:val="Address01"/>
                    <w:rPr>
                      <w:b/>
                    </w:rPr>
                  </w:pPr>
                  <w:r w:rsidRPr="004F113B">
                    <w:rPr>
                      <w:b/>
                    </w:rPr>
                    <w:t>Pull down ladder for third storage area above upstairs bedrooms</w:t>
                  </w:r>
                </w:p>
                <w:p w:rsidR="00917607" w:rsidRPr="004F113B" w:rsidRDefault="00917607" w:rsidP="004F113B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4F113B">
                  <w:pPr>
                    <w:pStyle w:val="Address01"/>
                    <w:rPr>
                      <w:b/>
                    </w:rPr>
                  </w:pPr>
                  <w:r w:rsidRPr="004F113B">
                    <w:rPr>
                      <w:b/>
                    </w:rPr>
                    <w:t>Massive storage space above three car garages</w:t>
                  </w:r>
                  <w:r>
                    <w:rPr>
                      <w:b/>
                    </w:rPr>
                    <w:t>.</w:t>
                  </w:r>
                </w:p>
                <w:p w:rsidR="00917607" w:rsidRDefault="00917607" w:rsidP="004F113B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  <w:r>
                    <w:rPr>
                      <w:b/>
                    </w:rPr>
                    <w:t>Brazilian cherry hardwoods in Master and main floor of the home</w:t>
                  </w: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  <w:r w:rsidRPr="004F113B">
                    <w:rPr>
                      <w:b/>
                    </w:rPr>
                    <w:t>Stainless steel appliances</w:t>
                  </w: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  <w:r w:rsidRPr="004F113B">
                    <w:rPr>
                      <w:b/>
                    </w:rPr>
                    <w:t>Open flowing floor plan with high ceilings.</w:t>
                  </w: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Default="00917607" w:rsidP="0076030E">
                  <w:pPr>
                    <w:pStyle w:val="Address01"/>
                    <w:rPr>
                      <w:b/>
                    </w:rPr>
                  </w:pPr>
                </w:p>
                <w:p w:rsidR="00917607" w:rsidRPr="00B24B1C" w:rsidRDefault="00917607" w:rsidP="0076030E">
                  <w:pPr>
                    <w:pStyle w:val="Address01"/>
                  </w:pPr>
                  <w:r w:rsidRPr="00B24B1C">
                    <w:rPr>
                      <w:b/>
                    </w:rPr>
                    <w:t>P</w:t>
                  </w:r>
                  <w:r>
                    <w:rPr>
                      <w:b/>
                    </w:rPr>
                    <w:t>1</w:t>
                  </w:r>
                  <w:r w:rsidRPr="00B24B1C">
                    <w:rPr>
                      <w:b/>
                    </w:rPr>
                    <w:t>:</w:t>
                  </w:r>
                  <w:r>
                    <w:t xml:space="preserve"> 704.609.9699</w:t>
                  </w:r>
                </w:p>
                <w:p w:rsidR="00917607" w:rsidRPr="00B24B1C" w:rsidRDefault="00917607" w:rsidP="0076030E">
                  <w:pPr>
                    <w:pStyle w:val="Address01"/>
                    <w:rPr>
                      <w:b/>
                    </w:rPr>
                  </w:pPr>
                  <w:r>
                    <w:rPr>
                      <w:b/>
                    </w:rPr>
                    <w:t>P2: 704.609.9698</w:t>
                  </w:r>
                </w:p>
                <w:p w:rsidR="00917607" w:rsidRPr="00B24B1C" w:rsidRDefault="00917607" w:rsidP="0076030E">
                  <w:pPr>
                    <w:pStyle w:val="Address01"/>
                  </w:pPr>
                  <w:r w:rsidRPr="00B24B1C">
                    <w:rPr>
                      <w:b/>
                    </w:rPr>
                    <w:t>E:</w:t>
                  </w:r>
                  <w:r w:rsidRPr="00B24B1C">
                    <w:t xml:space="preserve">  </w:t>
                  </w:r>
                  <w:r>
                    <w:t>friends@gregbeckerrealty</w:t>
                  </w:r>
                  <w:r w:rsidRPr="00B24B1C">
                    <w:t>.com</w:t>
                  </w:r>
                </w:p>
                <w:p w:rsidR="00917607" w:rsidRPr="000806D6" w:rsidRDefault="00917607" w:rsidP="0076030E">
                  <w:pPr>
                    <w:pStyle w:val="Address01"/>
                  </w:pPr>
                </w:p>
                <w:p w:rsidR="00917607" w:rsidRPr="00B24B1C" w:rsidRDefault="00917607" w:rsidP="0076030E">
                  <w:pPr>
                    <w:pStyle w:val="Address01"/>
                  </w:pPr>
                </w:p>
                <w:p w:rsidR="00917607" w:rsidRPr="00B24B1C" w:rsidRDefault="00917607" w:rsidP="0076030E">
                  <w:pPr>
                    <w:pStyle w:val="Address01"/>
                  </w:pPr>
                  <w:r w:rsidRPr="00B24B1C">
                    <w:rPr>
                      <w:b/>
                    </w:rPr>
                    <w:t>A:</w:t>
                  </w:r>
                  <w:r w:rsidRPr="00B24B1C">
                    <w:t xml:space="preserve">  </w:t>
                  </w:r>
                  <w:smartTag w:uri="urn:schemas-microsoft-com:office:smarttags" w:element="PostalCode">
                    <w:smartTag w:uri="urn:schemas-microsoft-com:office:smarttags" w:element="Street">
                      <w:r>
                        <w:t>5358 Cambridge Bay Dr.</w:t>
                      </w:r>
                    </w:smartTag>
                    <w:r>
                      <w:br/>
                      <w:t xml:space="preserve">      </w:t>
                    </w:r>
                    <w:smartTag w:uri="urn:schemas-microsoft-com:office:smarttags" w:element="PostalCode">
                      <w:r>
                        <w:t>Charlotte</w:t>
                      </w:r>
                    </w:smartTag>
                    <w:r>
                      <w:t xml:space="preserve">, </w:t>
                    </w:r>
                    <w:smartTag w:uri="urn:schemas-microsoft-com:office:smarttags" w:element="PostalCode">
                      <w:r>
                        <w:t>NC</w:t>
                      </w:r>
                    </w:smartTag>
                    <w:r>
                      <w:t xml:space="preserve"> </w:t>
                    </w:r>
                    <w:smartTag w:uri="urn:schemas-microsoft-com:office:smarttags" w:element="PostalCode">
                      <w:r>
                        <w:t>28269</w:t>
                      </w:r>
                    </w:smartTag>
                  </w:smartTag>
                </w:p>
                <w:p w:rsidR="00917607" w:rsidRPr="00B24B1C" w:rsidRDefault="00917607" w:rsidP="0076030E">
                  <w:pPr>
                    <w:pStyle w:val="Address01"/>
                  </w:pPr>
                </w:p>
                <w:p w:rsidR="00917607" w:rsidRPr="00B24B1C" w:rsidRDefault="00917607" w:rsidP="0076030E">
                  <w:pPr>
                    <w:pStyle w:val="Address01"/>
                  </w:pPr>
                  <w:r w:rsidRPr="00B24B1C">
                    <w:rPr>
                      <w:b/>
                    </w:rPr>
                    <w:t>W:</w:t>
                  </w:r>
                  <w:r w:rsidRPr="00B24B1C">
                    <w:t xml:space="preserve">  www.</w:t>
                  </w:r>
                  <w:r>
                    <w:t>gregbeckerrealty</w:t>
                  </w:r>
                  <w:r w:rsidRPr="00B24B1C">
                    <w:t>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63pt;margin-top:140.25pt;width:215pt;height:202.5pt;z-index:251664384" filled="f" stroked="f">
            <v:textbox style="mso-next-textbox:#_x0000_s1031">
              <w:txbxContent>
                <w:p w:rsidR="00917607" w:rsidRPr="00E4490E" w:rsidRDefault="00917607" w:rsidP="00066336">
                  <w:pPr>
                    <w:pStyle w:val="placephotohere"/>
                    <w:jc w:val="left"/>
                    <w:rPr>
                      <w:b/>
                      <w:sz w:val="22"/>
                      <w:szCs w:val="22"/>
                    </w:rPr>
                  </w:pPr>
                  <w:r w:rsidRPr="00E4490E">
                    <w:rPr>
                      <w:b/>
                      <w:sz w:val="22"/>
                      <w:szCs w:val="22"/>
                    </w:rPr>
                    <w:t>Quotes on the home: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  <w:r w:rsidRPr="00E4490E">
                    <w:rPr>
                      <w:b/>
                      <w:sz w:val="16"/>
                      <w:szCs w:val="16"/>
                    </w:rPr>
                    <w:t>“The extra storage space in your home is amazing"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  <w:r w:rsidRPr="00E4490E">
                    <w:rPr>
                      <w:b/>
                      <w:sz w:val="16"/>
                      <w:szCs w:val="16"/>
                    </w:rPr>
                    <w:t>"You guys really went all out"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  <w:r w:rsidRPr="00E4490E">
                    <w:rPr>
                      <w:b/>
                      <w:sz w:val="16"/>
                      <w:szCs w:val="16"/>
                    </w:rPr>
                    <w:t>"I love your kitchen granite and countertops"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  <w:r w:rsidRPr="00E4490E">
                    <w:rPr>
                      <w:b/>
                      <w:sz w:val="16"/>
                      <w:szCs w:val="16"/>
                    </w:rPr>
                    <w:t>"Your house has great bones"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  <w:r w:rsidRPr="00E4490E">
                    <w:rPr>
                      <w:b/>
                      <w:sz w:val="16"/>
                      <w:szCs w:val="16"/>
                    </w:rPr>
                    <w:t>“We really love what you've done to the backyard"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  <w:r w:rsidRPr="00E4490E">
                    <w:rPr>
                      <w:b/>
                      <w:sz w:val="16"/>
                      <w:szCs w:val="16"/>
                    </w:rPr>
                    <w:t>"I wish I could do that to my deck"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  <w:r w:rsidRPr="00E4490E">
                    <w:rPr>
                      <w:b/>
                      <w:sz w:val="16"/>
                      <w:szCs w:val="16"/>
                    </w:rPr>
                    <w:t>"What I would do to have those oversized three car garages"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  <w:r w:rsidRPr="00E4490E">
                    <w:rPr>
                      <w:b/>
                      <w:sz w:val="16"/>
                      <w:szCs w:val="16"/>
                    </w:rPr>
                    <w:t>"Your hardwoods really help  with allergies"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  <w:r w:rsidRPr="00E4490E">
                    <w:rPr>
                      <w:b/>
                      <w:sz w:val="16"/>
                      <w:szCs w:val="16"/>
                    </w:rPr>
                    <w:t>"I love the view from your kitchen"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  <w:r w:rsidRPr="00E4490E">
                    <w:rPr>
                      <w:b/>
                      <w:sz w:val="16"/>
                      <w:szCs w:val="16"/>
                    </w:rPr>
                    <w:t>"I'd live on your deck"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  <w:r w:rsidRPr="00E4490E">
                    <w:rPr>
                      <w:b/>
                      <w:sz w:val="16"/>
                      <w:szCs w:val="16"/>
                    </w:rPr>
                    <w:t>"The potential for your house is in</w:t>
                  </w:r>
                  <w:r w:rsidRPr="00E4490E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E4490E">
                    <w:rPr>
                      <w:b/>
                      <w:sz w:val="16"/>
                      <w:szCs w:val="16"/>
                    </w:rPr>
                    <w:t>endless"</w:t>
                  </w: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16"/>
                      <w:szCs w:val="16"/>
                    </w:rPr>
                  </w:pPr>
                </w:p>
                <w:p w:rsidR="00917607" w:rsidRPr="00E4490E" w:rsidRDefault="00917607" w:rsidP="00F45E71">
                  <w:pPr>
                    <w:pStyle w:val="placephotohere"/>
                    <w:rPr>
                      <w:b/>
                      <w:sz w:val="22"/>
                      <w:szCs w:val="22"/>
                    </w:rPr>
                  </w:pPr>
                </w:p>
                <w:p w:rsidR="00917607" w:rsidRPr="00AB7E63" w:rsidRDefault="00917607" w:rsidP="005655A9">
                  <w:pPr>
                    <w:pStyle w:val="placephotohere"/>
                  </w:pPr>
                </w:p>
                <w:p w:rsidR="00917607" w:rsidRPr="00AB7E63" w:rsidRDefault="00917607">
                  <w:pPr>
                    <w:rPr>
                      <w:rFonts w:ascii="Helvetica" w:hAnsi="Helvetica"/>
                      <w:color w:val="FFFFFF"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icture 94" o:spid="_x0000_s1032" type="#_x0000_t75" alt="brochure_mod_cover" style="position:absolute;margin-left:-92.45pt;margin-top:-77.3pt;width:806.9pt;height:624.5pt;z-index:-25166540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N/wCCZP8AwTJ/4Jt+Pf8Agm3+z5468df8E+fgfrWt618D/Cd/rOs6t8J9Hubq/uptHtZJ&#10;biaWS2Lyyu7M7OxLMzEkkmvcP+HTv/BLL/pGn+z/AP8Ahm9D/wDkWj/gk7/yiy/Zp/7N/wDBv/pj&#10;s69/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ivf6KAPAP+CTv/ACiy/Zp/&#10;7N/8G/8Apjs69/rwD/gk7/yiy/Zp/wCzf/Bv/pjs69/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AP+CTv/KLL9mn/s3/AMG/+mOzr3+vAP8Agk7/AMosv2af+zf/AAb/AOmOzr3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A/wCCTv8Ayiy/Zp/7N/8A&#10;Bv8A6Y7Ovf68A/4JO/8AKLL9mn/s3/wb/wCmOzr3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A/4JO/8osv2af8As3/wb/6Y7Ovf68A/4JO/8osv2af+zf8Awb/6Y7Ovf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">
            <v:imagedata r:id="rId8" o:title=""/>
            <o:lock v:ext="edit" aspectratio="f"/>
          </v:shape>
        </w:pict>
      </w:r>
      <w:r>
        <w:softHyphen/>
      </w:r>
      <w:r>
        <w:softHyphen/>
      </w:r>
      <w:r>
        <w:softHyphen/>
      </w:r>
    </w:p>
    <w:p w:rsidR="00917607" w:rsidRDefault="00917607">
      <w:pPr>
        <w:sectPr w:rsidR="00917607" w:rsidSect="001E27D9">
          <w:pgSz w:w="15840" w:h="12240" w:orient="landscape"/>
          <w:pgMar w:top="1440" w:right="1800" w:bottom="216" w:left="1800" w:header="720" w:footer="720" w:gutter="0"/>
          <w:cols w:space="720"/>
          <w:docGrid w:linePitch="360"/>
        </w:sectPr>
      </w:pPr>
    </w:p>
    <w:p w:rsidR="00917607" w:rsidRPr="004F23A6" w:rsidRDefault="00917607" w:rsidP="001E27D9">
      <w:pPr>
        <w:tabs>
          <w:tab w:val="left" w:pos="2700"/>
        </w:tabs>
        <w:rPr>
          <w:vertAlign w:val="subscript"/>
        </w:rPr>
      </w:pPr>
      <w:r>
        <w:rPr>
          <w:noProof/>
        </w:rPr>
        <w:pict>
          <v:shape id="_x0000_s1033" type="#_x0000_t202" style="position:absolute;margin-left:434.25pt;margin-top:-17.25pt;width:207pt;height:159pt;z-index:251657216" filled="f" stroked="f">
            <v:textbox style="mso-next-textbox:#_x0000_s1033">
              <w:txbxContent>
                <w:p w:rsidR="00917607" w:rsidRPr="00AB7E63" w:rsidRDefault="00917607" w:rsidP="00307FE4">
                  <w:pPr>
                    <w:pStyle w:val="placephotohere"/>
                  </w:pPr>
                  <w:r>
                    <w:pict>
                      <v:shape id="_x0000_i1028" type="#_x0000_t75" style="width:189.75pt;height:126.75pt">
                        <v:imagedata r:id="rId9" o:title=""/>
                      </v:shape>
                    </w:pict>
                  </w:r>
                  <w:r>
                    <w:t>The kitchen</w:t>
                  </w:r>
                </w:p>
                <w:p w:rsidR="00917607" w:rsidRPr="00AB7E63" w:rsidRDefault="00917607" w:rsidP="001604E2">
                  <w:pPr>
                    <w:jc w:val="center"/>
                    <w:rPr>
                      <w:rFonts w:ascii="Helvetica" w:hAnsi="Helvetica"/>
                      <w:color w:val="FFFFFF"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434.25pt;margin-top:375.75pt;width:216.75pt;height:132.75pt;z-index:251658240" filled="f" stroked="f">
            <v:textbox>
              <w:txbxContent>
                <w:p w:rsidR="00917607" w:rsidRPr="001E27D9" w:rsidRDefault="00917607">
                  <w:pPr>
                    <w:rPr>
                      <w:rFonts w:ascii="Arial" w:hAnsi="Arial" w:cs="Arial"/>
                      <w:sz w:val="16"/>
                    </w:rPr>
                  </w:pPr>
                  <w:r w:rsidRPr="001E27D9">
                    <w:rPr>
                      <w:rFonts w:ascii="Arial" w:hAnsi="Arial" w:cs="Arial"/>
                      <w:sz w:val="16"/>
                    </w:rPr>
                    <w:t xml:space="preserve">Delete box or place real </w:t>
                  </w:r>
                  <w:r w:rsidRPr="001E27D9">
                    <w:rPr>
                      <w:rFonts w:ascii="Arial" w:hAnsi="Arial" w:cs="Arial"/>
                      <w:sz w:val="16"/>
                    </w:rPr>
                    <w:br/>
                    <w:t>estate logos here</w:t>
                  </w:r>
                  <w:r w:rsidRPr="003163B8">
                    <w:rPr>
                      <w:rFonts w:ascii="Arial" w:hAnsi="Arial" w:cs="Arial"/>
                      <w:noProof/>
                      <w:sz w:val="16"/>
                    </w:rPr>
                    <w:pict>
                      <v:shape id="_x0000_i1030" type="#_x0000_t75" style="width:188.25pt;height:125.2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434.25pt;margin-top:147.75pt;width:213.75pt;height:186.75pt;z-index:251656192" filled="f" stroked="f">
            <v:textbox style="mso-next-textbox:#_x0000_s1035">
              <w:txbxContent>
                <w:p w:rsidR="00917607" w:rsidRPr="00AB7E63" w:rsidRDefault="00917607" w:rsidP="001E27D9">
                  <w:pPr>
                    <w:pStyle w:val="BodyText3"/>
                    <w:spacing w:line="250" w:lineRule="auto"/>
                    <w:rPr>
                      <w:rFonts w:ascii="Helvetica" w:hAnsi="Helvetica"/>
                      <w:b w:val="0"/>
                      <w:color w:val="FFFFFF"/>
                      <w:sz w:val="20"/>
                    </w:rPr>
                  </w:pPr>
                </w:p>
                <w:p w:rsidR="00917607" w:rsidRPr="00AB7E63" w:rsidRDefault="00917607" w:rsidP="00307FE4">
                  <w:pPr>
                    <w:pStyle w:val="placephotohere"/>
                  </w:pPr>
                  <w:r>
                    <w:pict>
                      <v:shape id="_x0000_i1032" type="#_x0000_t75" style="width:198.75pt;height:132.75pt">
                        <v:imagedata r:id="rId11" o:title=""/>
                      </v:shape>
                    </w:pict>
                  </w:r>
                  <w:r>
                    <w:t>The living room</w:t>
                  </w:r>
                </w:p>
                <w:p w:rsidR="00917607" w:rsidRPr="00AB7E63" w:rsidRDefault="00917607" w:rsidP="001E27D9">
                  <w:pPr>
                    <w:jc w:val="center"/>
                    <w:rPr>
                      <w:rFonts w:ascii="Helvetica" w:hAnsi="Helvetica"/>
                      <w:color w:val="FFFFFF"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36pt;margin-top:-1pt;width:208pt;height:164.5pt;z-index:251655168" filled="f" stroked="f">
            <v:textbox style="mso-next-textbox:#_x0000_s1036">
              <w:txbxContent>
                <w:p w:rsidR="00917607" w:rsidRPr="001604E2" w:rsidRDefault="00917607" w:rsidP="001604E2">
                  <w:r>
                    <w:rPr>
                      <w:noProof/>
                    </w:rPr>
                    <w:pict>
                      <v:shape id="_x0000_i1034" type="#_x0000_t75" style="width:3in;height:2in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-27pt;margin-top:3in;width:198pt;height:281.5pt;z-index:251654144" filled="f" stroked="f">
            <v:textbox style="mso-next-textbox:#_x0000_s1037">
              <w:txbxContent>
                <w:p w:rsidR="00917607" w:rsidRPr="00875009" w:rsidRDefault="00917607" w:rsidP="00307FE4">
                  <w:pPr>
                    <w:pStyle w:val="SUBHEAD02"/>
                  </w:pPr>
                  <w:r>
                    <w:t>Things to know:</w:t>
                  </w:r>
                </w:p>
                <w:p w:rsidR="00917607" w:rsidRDefault="00917607" w:rsidP="00307FE4">
                  <w:pPr>
                    <w:pStyle w:val="BulletPoints"/>
                  </w:pPr>
                  <w:r w:rsidRPr="00875009">
                    <w:t xml:space="preserve">• </w:t>
                  </w:r>
                  <w:r w:rsidRPr="000F2DB2">
                    <w:t>Laundry areas both upstairs and down.</w:t>
                  </w:r>
                </w:p>
                <w:p w:rsidR="00917607" w:rsidRDefault="00917607" w:rsidP="000F2DB2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  <w:r>
                    <w:rPr>
                      <w:rFonts w:ascii="Helvetica" w:hAnsi="Helvetica"/>
                      <w:color w:val="auto"/>
                    </w:rPr>
                    <w:t xml:space="preserve">• </w:t>
                  </w:r>
                  <w:r w:rsidRPr="000F2DB2">
                    <w:rPr>
                      <w:rFonts w:ascii="Helvetica" w:hAnsi="Helvetica"/>
                      <w:color w:val="auto"/>
                    </w:rPr>
                    <w:t>That view! T</w:t>
                  </w:r>
                  <w:r>
                    <w:rPr>
                      <w:rFonts w:ascii="Helvetica" w:hAnsi="Helvetica"/>
                      <w:color w:val="auto"/>
                    </w:rPr>
                    <w:t>hat view! O</w:t>
                  </w:r>
                  <w:r w:rsidRPr="000F2DB2">
                    <w:rPr>
                      <w:rFonts w:ascii="Helvetica" w:hAnsi="Helvetica"/>
                      <w:color w:val="auto"/>
                    </w:rPr>
                    <w:t>hh that view!!</w:t>
                  </w:r>
                </w:p>
                <w:p w:rsidR="00917607" w:rsidRPr="000F2DB2" w:rsidRDefault="00917607" w:rsidP="000F2DB2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  <w:r>
                    <w:rPr>
                      <w:rFonts w:ascii="Helvetica" w:hAnsi="Helvetica"/>
                      <w:color w:val="auto"/>
                    </w:rPr>
                    <w:t xml:space="preserve">• </w:t>
                  </w:r>
                  <w:r w:rsidRPr="000F2DB2">
                    <w:rPr>
                      <w:rFonts w:ascii="Helvetica" w:hAnsi="Helvetica"/>
                      <w:color w:val="auto"/>
                    </w:rPr>
                    <w:t xml:space="preserve">The house backs up to a common area.  </w:t>
                  </w:r>
                  <w:r>
                    <w:rPr>
                      <w:rFonts w:ascii="Helvetica" w:hAnsi="Helvetica"/>
                      <w:color w:val="auto"/>
                    </w:rPr>
                    <w:t xml:space="preserve">  </w:t>
                  </w:r>
                </w:p>
                <w:p w:rsidR="00917607" w:rsidRPr="000F2DB2" w:rsidRDefault="00917607" w:rsidP="000F2DB2">
                  <w:pPr>
                    <w:spacing w:line="360" w:lineRule="auto"/>
                    <w:rPr>
                      <w:rFonts w:ascii="Helvetica" w:hAnsi="Helvetica"/>
                      <w:color w:val="auto"/>
                      <w:u w:val="single"/>
                    </w:rPr>
                  </w:pPr>
                  <w:r>
                    <w:rPr>
                      <w:rFonts w:ascii="Helvetica" w:hAnsi="Helvetica"/>
                      <w:color w:val="auto"/>
                    </w:rPr>
                    <w:t xml:space="preserve">• </w:t>
                  </w:r>
                  <w:r w:rsidRPr="000F2DB2">
                    <w:rPr>
                      <w:rFonts w:ascii="Helvetica" w:hAnsi="Helvetica"/>
                      <w:color w:val="auto"/>
                    </w:rPr>
                    <w:t xml:space="preserve">Professionally landscaped yard with a </w:t>
                  </w:r>
                  <w:r>
                    <w:rPr>
                      <w:rFonts w:ascii="Helvetica" w:hAnsi="Helvetica"/>
                      <w:color w:val="auto"/>
                    </w:rPr>
                    <w:t xml:space="preserve"> retaining wall separating</w:t>
                  </w:r>
                  <w:r w:rsidRPr="000F2DB2">
                    <w:rPr>
                      <w:rFonts w:ascii="Helvetica" w:hAnsi="Helvetica"/>
                      <w:color w:val="auto"/>
                    </w:rPr>
                    <w:t xml:space="preserve"> the rest area from the play area.</w:t>
                  </w:r>
                </w:p>
                <w:p w:rsidR="00917607" w:rsidRDefault="00917607" w:rsidP="000F2DB2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  <w:r>
                    <w:rPr>
                      <w:rFonts w:ascii="Helvetica" w:hAnsi="Helvetica"/>
                      <w:color w:val="auto"/>
                    </w:rPr>
                    <w:t xml:space="preserve">• </w:t>
                  </w:r>
                  <w:r w:rsidRPr="000F2DB2">
                    <w:rPr>
                      <w:rFonts w:ascii="Helvetica" w:hAnsi="Helvetica"/>
                      <w:color w:val="auto"/>
                    </w:rPr>
                    <w:t>Video security cameras secure the home</w:t>
                  </w:r>
                </w:p>
                <w:p w:rsidR="00917607" w:rsidRDefault="00917607" w:rsidP="00501BBE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  <w:r>
                    <w:rPr>
                      <w:rFonts w:ascii="Helvetica" w:hAnsi="Helvetica"/>
                      <w:color w:val="auto"/>
                    </w:rPr>
                    <w:t xml:space="preserve">•  </w:t>
                  </w:r>
                  <w:r w:rsidRPr="00501BBE">
                    <w:rPr>
                      <w:rFonts w:ascii="Helvetica" w:hAnsi="Helvetica"/>
                      <w:color w:val="auto"/>
                    </w:rPr>
                    <w:t>Pre-Wired Security system – that can be activated remotely</w:t>
                  </w:r>
                </w:p>
                <w:p w:rsidR="00917607" w:rsidRDefault="00917607" w:rsidP="00501BBE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  <w:r>
                    <w:rPr>
                      <w:rFonts w:ascii="Helvetica" w:hAnsi="Helvetica"/>
                      <w:color w:val="auto"/>
                    </w:rPr>
                    <w:t>• Security panels in</w:t>
                  </w:r>
                  <w:r w:rsidRPr="00501BBE">
                    <w:rPr>
                      <w:rFonts w:ascii="Helvetica" w:hAnsi="Helvetica"/>
                      <w:color w:val="auto"/>
                    </w:rPr>
                    <w:t xml:space="preserve"> master bedroom and </w:t>
                  </w:r>
                  <w:r>
                    <w:rPr>
                      <w:rFonts w:ascii="Helvetica" w:hAnsi="Helvetica"/>
                      <w:color w:val="auto"/>
                    </w:rPr>
                    <w:t xml:space="preserve"> </w:t>
                  </w:r>
                  <w:r w:rsidRPr="00501BBE">
                    <w:rPr>
                      <w:rFonts w:ascii="Helvetica" w:hAnsi="Helvetica"/>
                      <w:color w:val="auto"/>
                    </w:rPr>
                    <w:t>near garage.</w:t>
                  </w:r>
                </w:p>
                <w:p w:rsidR="00917607" w:rsidRDefault="00917607" w:rsidP="00501BBE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  <w:r>
                    <w:rPr>
                      <w:rFonts w:ascii="Helvetica" w:hAnsi="Helvetica"/>
                      <w:color w:val="auto"/>
                    </w:rPr>
                    <w:t xml:space="preserve">•  </w:t>
                  </w:r>
                  <w:r w:rsidRPr="00501BBE">
                    <w:rPr>
                      <w:rFonts w:ascii="Helvetica" w:hAnsi="Helvetica"/>
                      <w:color w:val="auto"/>
                    </w:rPr>
                    <w:t>Electrical outlets added to</w:t>
                  </w:r>
                  <w:r>
                    <w:rPr>
                      <w:rFonts w:ascii="Helvetica" w:hAnsi="Helvetica"/>
                      <w:color w:val="auto"/>
                    </w:rPr>
                    <w:t xml:space="preserve"> deck and porch area under deck and front of house</w:t>
                  </w:r>
                </w:p>
                <w:p w:rsidR="00917607" w:rsidRDefault="00917607" w:rsidP="00501BBE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  <w:r>
                    <w:rPr>
                      <w:rFonts w:ascii="Helvetica" w:hAnsi="Helvetica"/>
                      <w:color w:val="auto"/>
                    </w:rPr>
                    <w:t xml:space="preserve">• </w:t>
                  </w:r>
                  <w:r w:rsidRPr="00501BBE">
                    <w:rPr>
                      <w:rFonts w:ascii="Helvetica" w:hAnsi="Helvetica"/>
                      <w:color w:val="auto"/>
                    </w:rPr>
                    <w:t>Prewire</w:t>
                  </w:r>
                  <w:r>
                    <w:rPr>
                      <w:rFonts w:ascii="Helvetica" w:hAnsi="Helvetica"/>
                      <w:color w:val="auto"/>
                    </w:rPr>
                    <w:t>d 220 for your  hot tub ibackrea</w:t>
                  </w:r>
                  <w:r w:rsidRPr="00501BBE">
                    <w:rPr>
                      <w:rFonts w:ascii="Helvetica" w:hAnsi="Helvetica"/>
                      <w:color w:val="auto"/>
                    </w:rPr>
                    <w:t>house</w:t>
                  </w:r>
                </w:p>
                <w:p w:rsidR="00917607" w:rsidRPr="00501BBE" w:rsidRDefault="00917607" w:rsidP="00501BBE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  <w:r>
                    <w:rPr>
                      <w:rFonts w:ascii="Helvetica" w:hAnsi="Helvetica"/>
                      <w:color w:val="auto"/>
                    </w:rPr>
                    <w:t>•</w:t>
                  </w:r>
                </w:p>
                <w:p w:rsidR="00917607" w:rsidRPr="00501BBE" w:rsidRDefault="00917607" w:rsidP="00501BBE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</w:p>
                <w:p w:rsidR="00917607" w:rsidRPr="000F2DB2" w:rsidRDefault="00917607" w:rsidP="000F2DB2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</w:p>
                <w:p w:rsidR="00917607" w:rsidRDefault="00917607" w:rsidP="000F2DB2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</w:p>
                <w:p w:rsidR="00917607" w:rsidRPr="000F2DB2" w:rsidRDefault="00917607" w:rsidP="000F2DB2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  <w:r>
                    <w:rPr>
                      <w:rFonts w:ascii="Helvetica" w:hAnsi="Helvetica"/>
                      <w:color w:val="auto"/>
                    </w:rPr>
                    <w:t xml:space="preserve">• </w:t>
                  </w:r>
                </w:p>
                <w:p w:rsidR="00917607" w:rsidRPr="000F2DB2" w:rsidRDefault="00917607" w:rsidP="000F2DB2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</w:p>
                <w:p w:rsidR="00917607" w:rsidRPr="00875009" w:rsidRDefault="00917607" w:rsidP="000F2DB2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  <w:r w:rsidRPr="000F2DB2">
                    <w:rPr>
                      <w:rFonts w:ascii="Helvetica" w:hAnsi="Helvetica"/>
                      <w:color w:val="auto"/>
                    </w:rPr>
                    <w:t>.</w:t>
                  </w:r>
                </w:p>
                <w:p w:rsidR="00917607" w:rsidRPr="00875009" w:rsidRDefault="00917607" w:rsidP="001E27D9">
                  <w:pPr>
                    <w:spacing w:line="360" w:lineRule="auto"/>
                    <w:rPr>
                      <w:rFonts w:ascii="Helvetica" w:hAnsi="Helvetica"/>
                      <w:color w:val="auto"/>
                    </w:rPr>
                  </w:pPr>
                </w:p>
                <w:p w:rsidR="00917607" w:rsidRPr="0002509B" w:rsidRDefault="00917607" w:rsidP="001E27D9">
                  <w:pPr>
                    <w:spacing w:line="360" w:lineRule="auto"/>
                    <w:jc w:val="right"/>
                    <w:rPr>
                      <w:rFonts w:ascii="Helvetica" w:hAnsi="Helvetica"/>
                      <w:color w:val="auto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14.2pt;margin-top:-24pt;width:208.8pt;height:532.5pt;z-index:251653120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38;mso-column-margin:5.76pt" inset="2.88pt,2.88pt,2.88pt,2.88pt">
              <w:txbxContent>
                <w:p w:rsidR="00917607" w:rsidRPr="0002509B" w:rsidRDefault="00917607" w:rsidP="00DD2CE2">
                  <w:pPr>
                    <w:pStyle w:val="HEADLINEGOESHERE01"/>
                  </w:pPr>
                  <w:r>
                    <w:t>List of upgrade</w:t>
                  </w:r>
                </w:p>
                <w:p w:rsidR="00917607" w:rsidRDefault="00917607" w:rsidP="00DD2CE2">
                  <w:pPr>
                    <w:pStyle w:val="SUBHEAD02"/>
                  </w:pPr>
                  <w:r>
                    <w:t>Downstairs or Main floor</w:t>
                  </w:r>
                </w:p>
                <w:p w:rsidR="00917607" w:rsidRPr="004A02EF" w:rsidRDefault="00917607" w:rsidP="004A02EF">
                  <w:pPr>
                    <w:pStyle w:val="SUBHEAD02"/>
                    <w:numPr>
                      <w:ilvl w:val="0"/>
                      <w:numId w:val="3"/>
                    </w:numPr>
                    <w:rPr>
                      <w:b w:val="0"/>
                      <w:sz w:val="18"/>
                      <w:szCs w:val="18"/>
                    </w:rPr>
                  </w:pPr>
                  <w:r>
                    <w:rPr>
                      <w:b w:val="0"/>
                      <w:sz w:val="18"/>
                      <w:szCs w:val="18"/>
                    </w:rPr>
                    <w:t>L</w:t>
                  </w:r>
                  <w:r w:rsidRPr="004A02EF">
                    <w:rPr>
                      <w:b w:val="0"/>
                      <w:sz w:val="18"/>
                      <w:szCs w:val="18"/>
                    </w:rPr>
                    <w:t>arge walk-in kitchen pantry</w:t>
                  </w:r>
                </w:p>
                <w:p w:rsidR="00917607" w:rsidRDefault="00917607" w:rsidP="004A02EF">
                  <w:pPr>
                    <w:pStyle w:val="SUBHEAD02"/>
                    <w:numPr>
                      <w:ilvl w:val="0"/>
                      <w:numId w:val="3"/>
                    </w:numPr>
                    <w:rPr>
                      <w:b w:val="0"/>
                      <w:sz w:val="18"/>
                      <w:szCs w:val="18"/>
                    </w:rPr>
                  </w:pPr>
                  <w:r w:rsidRPr="004A02EF">
                    <w:rPr>
                      <w:b w:val="0"/>
                      <w:sz w:val="18"/>
                      <w:szCs w:val="18"/>
                    </w:rPr>
                    <w:t>Storm doors in front and rear of house</w:t>
                  </w:r>
                </w:p>
                <w:p w:rsidR="00917607" w:rsidRDefault="00917607" w:rsidP="004A02EF">
                  <w:pPr>
                    <w:pStyle w:val="SUBHEAD02"/>
                    <w:numPr>
                      <w:ilvl w:val="0"/>
                      <w:numId w:val="3"/>
                    </w:numPr>
                    <w:rPr>
                      <w:b w:val="0"/>
                      <w:sz w:val="18"/>
                      <w:szCs w:val="18"/>
                    </w:rPr>
                  </w:pPr>
                  <w:r>
                    <w:rPr>
                      <w:b w:val="0"/>
                      <w:sz w:val="18"/>
                      <w:szCs w:val="18"/>
                    </w:rPr>
                    <w:t>Master bathroom has separate vanities (his and hers)</w:t>
                  </w:r>
                </w:p>
                <w:p w:rsidR="00917607" w:rsidRDefault="00917607" w:rsidP="004A02EF">
                  <w:pPr>
                    <w:pStyle w:val="SUBHEAD02"/>
                    <w:numPr>
                      <w:ilvl w:val="0"/>
                      <w:numId w:val="3"/>
                    </w:numPr>
                    <w:rPr>
                      <w:b w:val="0"/>
                      <w:sz w:val="18"/>
                      <w:szCs w:val="18"/>
                    </w:rPr>
                  </w:pPr>
                  <w:r>
                    <w:rPr>
                      <w:b w:val="0"/>
                      <w:sz w:val="18"/>
                      <w:szCs w:val="18"/>
                    </w:rPr>
                    <w:t>G</w:t>
                  </w:r>
                  <w:r w:rsidRPr="004A02EF">
                    <w:rPr>
                      <w:b w:val="0"/>
                      <w:sz w:val="18"/>
                      <w:szCs w:val="18"/>
                    </w:rPr>
                    <w:t>ranite countertops and</w:t>
                  </w:r>
                  <w:r>
                    <w:rPr>
                      <w:b w:val="0"/>
                      <w:sz w:val="18"/>
                      <w:szCs w:val="18"/>
                    </w:rPr>
                    <w:t xml:space="preserve"> new</w:t>
                  </w:r>
                  <w:r w:rsidRPr="004A02EF">
                    <w:rPr>
                      <w:b w:val="0"/>
                      <w:sz w:val="18"/>
                      <w:szCs w:val="18"/>
                    </w:rPr>
                    <w:t xml:space="preserve"> cabinets in kitchen</w:t>
                  </w:r>
                </w:p>
                <w:p w:rsidR="00917607" w:rsidRDefault="00917607" w:rsidP="004A02EF">
                  <w:pPr>
                    <w:pStyle w:val="SUBHEAD02"/>
                    <w:numPr>
                      <w:ilvl w:val="0"/>
                      <w:numId w:val="3"/>
                    </w:numPr>
                    <w:rPr>
                      <w:b w:val="0"/>
                      <w:sz w:val="18"/>
                      <w:szCs w:val="18"/>
                    </w:rPr>
                  </w:pPr>
                  <w:r w:rsidRPr="004A02EF">
                    <w:rPr>
                      <w:b w:val="0"/>
                      <w:sz w:val="18"/>
                      <w:szCs w:val="18"/>
                    </w:rPr>
                    <w:t>His and her wall mounted bedroom reading lights on switches with dimmers. One for each side of the bed.</w:t>
                  </w:r>
                </w:p>
                <w:p w:rsidR="00917607" w:rsidRDefault="00917607" w:rsidP="004A02EF">
                  <w:pPr>
                    <w:pStyle w:val="SUBHEAD02"/>
                    <w:numPr>
                      <w:ilvl w:val="0"/>
                      <w:numId w:val="3"/>
                    </w:numPr>
                    <w:rPr>
                      <w:b w:val="0"/>
                      <w:sz w:val="18"/>
                      <w:szCs w:val="18"/>
                    </w:rPr>
                  </w:pPr>
                  <w:r>
                    <w:rPr>
                      <w:b w:val="0"/>
                      <w:sz w:val="18"/>
                      <w:szCs w:val="18"/>
                    </w:rPr>
                    <w:t>Added ceiling fans and dimmer lights</w:t>
                  </w:r>
                </w:p>
                <w:p w:rsidR="00917607" w:rsidRPr="00392030" w:rsidRDefault="00917607" w:rsidP="00DD2CE2">
                  <w:pPr>
                    <w:pStyle w:val="SUBHEAD02"/>
                    <w:numPr>
                      <w:ilvl w:val="0"/>
                      <w:numId w:val="3"/>
                    </w:numPr>
                    <w:rPr>
                      <w:b w:val="0"/>
                      <w:sz w:val="18"/>
                      <w:szCs w:val="18"/>
                    </w:rPr>
                  </w:pPr>
                  <w:r>
                    <w:rPr>
                      <w:b w:val="0"/>
                      <w:sz w:val="18"/>
                      <w:szCs w:val="18"/>
                    </w:rPr>
                    <w:t>G</w:t>
                  </w:r>
                  <w:r w:rsidRPr="000F2DB2">
                    <w:rPr>
                      <w:b w:val="0"/>
                      <w:sz w:val="18"/>
                      <w:szCs w:val="18"/>
                    </w:rPr>
                    <w:t>lass top stove, and wall-mounted convection oven.</w:t>
                  </w:r>
                </w:p>
                <w:p w:rsidR="00917607" w:rsidRDefault="00917607" w:rsidP="00DD2CE2">
                  <w:pPr>
                    <w:pStyle w:val="SUBHEAD02"/>
                  </w:pPr>
                  <w:r>
                    <w:t>Upstairs</w:t>
                  </w:r>
                </w:p>
                <w:p w:rsidR="00917607" w:rsidRDefault="00917607" w:rsidP="00DD2CE2">
                  <w:pPr>
                    <w:pStyle w:val="SUBHEAD02"/>
                    <w:rPr>
                      <w:b w:val="0"/>
                      <w:sz w:val="18"/>
                      <w:szCs w:val="18"/>
                    </w:rPr>
                  </w:pPr>
                  <w:r w:rsidRPr="004A02EF">
                    <w:rPr>
                      <w:b w:val="0"/>
                      <w:sz w:val="18"/>
                      <w:szCs w:val="18"/>
                    </w:rPr>
                    <w:t>Bedroom and hall way light switches</w:t>
                  </w:r>
                  <w:r>
                    <w:rPr>
                      <w:b w:val="0"/>
                      <w:sz w:val="18"/>
                      <w:szCs w:val="18"/>
                    </w:rPr>
                    <w:t xml:space="preserve"> all turn on overhead lights (not just an a/c outlet)</w:t>
                  </w:r>
                </w:p>
                <w:p w:rsidR="00917607" w:rsidRDefault="00917607" w:rsidP="00DD2CE2">
                  <w:pPr>
                    <w:pStyle w:val="SUBHEAD02"/>
                    <w:rPr>
                      <w:b w:val="0"/>
                      <w:sz w:val="18"/>
                      <w:szCs w:val="18"/>
                    </w:rPr>
                  </w:pPr>
                  <w:r>
                    <w:rPr>
                      <w:b w:val="0"/>
                      <w:sz w:val="18"/>
                      <w:szCs w:val="18"/>
                    </w:rPr>
                    <w:t>Added ceiling fans and dimmer lights</w:t>
                  </w:r>
                </w:p>
                <w:p w:rsidR="00917607" w:rsidRDefault="00917607" w:rsidP="004A02EF">
                  <w:pPr>
                    <w:pStyle w:val="SUBHEAD02"/>
                    <w:rPr>
                      <w:b w:val="0"/>
                      <w:sz w:val="18"/>
                      <w:szCs w:val="18"/>
                    </w:rPr>
                  </w:pPr>
                  <w:r w:rsidRPr="004A02EF">
                    <w:rPr>
                      <w:b w:val="0"/>
                      <w:sz w:val="18"/>
                      <w:szCs w:val="18"/>
                    </w:rPr>
                    <w:t xml:space="preserve">Separate vanities (his and hers) in  </w:t>
                  </w:r>
                  <w:r>
                    <w:rPr>
                      <w:b w:val="0"/>
                      <w:sz w:val="18"/>
                      <w:szCs w:val="18"/>
                    </w:rPr>
                    <w:t>Jack and Jill bathroom – plus non-shared vanity in one room.</w:t>
                  </w:r>
                </w:p>
                <w:p w:rsidR="00917607" w:rsidRDefault="00917607" w:rsidP="00DD2CE2">
                  <w:pPr>
                    <w:pStyle w:val="SUBHEAD02"/>
                    <w:rPr>
                      <w:b w:val="0"/>
                      <w:sz w:val="18"/>
                      <w:szCs w:val="18"/>
                    </w:rPr>
                  </w:pPr>
                  <w:r w:rsidRPr="004A02EF">
                    <w:rPr>
                      <w:b w:val="0"/>
                      <w:sz w:val="18"/>
                      <w:szCs w:val="18"/>
                    </w:rPr>
                    <w:t>Potential fourth stora</w:t>
                  </w:r>
                  <w:r>
                    <w:rPr>
                      <w:b w:val="0"/>
                      <w:sz w:val="18"/>
                      <w:szCs w:val="18"/>
                    </w:rPr>
                    <w:t>ge area in the upstairs bathroom</w:t>
                  </w:r>
                </w:p>
                <w:p w:rsidR="00917607" w:rsidRDefault="00917607" w:rsidP="001E27D9">
                  <w:pPr>
                    <w:spacing w:before="120" w:line="360" w:lineRule="auto"/>
                    <w:rPr>
                      <w:rFonts w:ascii="Helvetica" w:hAnsi="Helvetica"/>
                      <w:b/>
                      <w:color w:val="auto"/>
                    </w:rPr>
                  </w:pPr>
                  <w:r>
                    <w:rPr>
                      <w:rFonts w:ascii="Helvetica" w:hAnsi="Helvetica"/>
                      <w:b/>
                      <w:color w:val="auto"/>
                    </w:rPr>
                    <w:t>Outside</w:t>
                  </w:r>
                </w:p>
                <w:p w:rsidR="00917607" w:rsidRDefault="00917607" w:rsidP="001E27D9">
                  <w:pPr>
                    <w:spacing w:before="120" w:line="360" w:lineRule="auto"/>
                    <w:rPr>
                      <w:rFonts w:ascii="Helvetica" w:hAnsi="Helvetica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="Helvetica" w:hAnsi="Helvetica"/>
                      <w:color w:val="auto"/>
                      <w:sz w:val="18"/>
                      <w:szCs w:val="18"/>
                    </w:rPr>
                    <w:t>Large flat fenced yard.  Landscaped to enjoy</w:t>
                  </w:r>
                </w:p>
                <w:p w:rsidR="00917607" w:rsidRDefault="00917607" w:rsidP="001E27D9">
                  <w:pPr>
                    <w:spacing w:before="120" w:line="360" w:lineRule="auto"/>
                    <w:rPr>
                      <w:rFonts w:ascii="Helvetica" w:hAnsi="Helvetica"/>
                      <w:color w:val="auto"/>
                      <w:sz w:val="18"/>
                      <w:szCs w:val="18"/>
                    </w:rPr>
                  </w:pPr>
                  <w:r w:rsidRPr="004A02EF">
                    <w:rPr>
                      <w:rFonts w:ascii="Helvetica" w:hAnsi="Helvetica"/>
                      <w:color w:val="auto"/>
                      <w:sz w:val="18"/>
                      <w:szCs w:val="18"/>
                    </w:rPr>
                    <w:t>Motion Sensor</w:t>
                  </w:r>
                  <w:r>
                    <w:rPr>
                      <w:rFonts w:ascii="Helvetica" w:hAnsi="Helvetica"/>
                      <w:color w:val="auto"/>
                      <w:sz w:val="18"/>
                      <w:szCs w:val="18"/>
                    </w:rPr>
                    <w:t xml:space="preserve"> </w:t>
                  </w:r>
                  <w:r w:rsidRPr="004A02EF">
                    <w:rPr>
                      <w:rFonts w:ascii="Helvetica" w:hAnsi="Helvetica"/>
                      <w:color w:val="auto"/>
                      <w:sz w:val="18"/>
                      <w:szCs w:val="18"/>
                    </w:rPr>
                    <w:t xml:space="preserve"> flood lights in front and rear </w:t>
                  </w:r>
                </w:p>
                <w:p w:rsidR="00917607" w:rsidRPr="004A02EF" w:rsidRDefault="00917607" w:rsidP="001E27D9">
                  <w:pPr>
                    <w:spacing w:before="120" w:line="360" w:lineRule="auto"/>
                    <w:rPr>
                      <w:rFonts w:ascii="Helvetica" w:hAnsi="Helvetica"/>
                      <w:color w:val="auto"/>
                      <w:sz w:val="18"/>
                      <w:szCs w:val="18"/>
                    </w:rPr>
                  </w:pPr>
                </w:p>
                <w:p w:rsidR="00917607" w:rsidRPr="00392030" w:rsidRDefault="00917607" w:rsidP="001E27D9">
                  <w:pPr>
                    <w:spacing w:line="360" w:lineRule="auto"/>
                    <w:rPr>
                      <w:b/>
                    </w:rPr>
                  </w:pPr>
                  <w:r w:rsidRPr="00392030">
                    <w:rPr>
                      <w:b/>
                    </w:rPr>
                    <w:t>The fence around the house can open and allow a p</w:t>
                  </w:r>
                  <w:r>
                    <w:rPr>
                      <w:b/>
                    </w:rPr>
                    <w:t>ickup truck into the backyard. T</w:t>
                  </w:r>
                  <w:r w:rsidRPr="00392030">
                    <w:rPr>
                      <w:b/>
                    </w:rPr>
                    <w:t>he fence can also be locked.</w:t>
                  </w:r>
                </w:p>
              </w:txbxContent>
            </v:textbox>
          </v:shape>
        </w:pict>
      </w:r>
      <w:r>
        <w:rPr>
          <w:noProof/>
        </w:rPr>
        <w:pict>
          <v:shape id="Picture 95" o:spid="_x0000_s1039" type="#_x0000_t75" alt="brochure_mod_inside" style="position:absolute;margin-left:-90pt;margin-top:-46.5pt;width:11in;height:612pt;z-index:-251664384;visibility:visible">
            <v:imagedata r:id="rId13" o:title=""/>
          </v:shape>
        </w:pict>
      </w:r>
    </w:p>
    <w:sectPr w:rsidR="00917607" w:rsidRPr="004F23A6" w:rsidSect="001E27D9"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Jenson Pro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7341E"/>
    <w:multiLevelType w:val="hybridMultilevel"/>
    <w:tmpl w:val="5AEEC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7E0FC5"/>
    <w:multiLevelType w:val="hybridMultilevel"/>
    <w:tmpl w:val="6E760678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62E5EF8"/>
    <w:multiLevelType w:val="hybridMultilevel"/>
    <w:tmpl w:val="1E4E0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18476A"/>
    <w:multiLevelType w:val="hybridMultilevel"/>
    <w:tmpl w:val="024EA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75F4"/>
    <w:rsid w:val="0002509B"/>
    <w:rsid w:val="00066336"/>
    <w:rsid w:val="000741BD"/>
    <w:rsid w:val="000806D6"/>
    <w:rsid w:val="000D0571"/>
    <w:rsid w:val="000F2DB2"/>
    <w:rsid w:val="00131D64"/>
    <w:rsid w:val="001604E2"/>
    <w:rsid w:val="001E27D9"/>
    <w:rsid w:val="00296D44"/>
    <w:rsid w:val="00307FE4"/>
    <w:rsid w:val="003163B8"/>
    <w:rsid w:val="00345392"/>
    <w:rsid w:val="00392030"/>
    <w:rsid w:val="00410C3C"/>
    <w:rsid w:val="004A02EF"/>
    <w:rsid w:val="004F113B"/>
    <w:rsid w:val="004F23A6"/>
    <w:rsid w:val="00501BBE"/>
    <w:rsid w:val="005655A9"/>
    <w:rsid w:val="006A530B"/>
    <w:rsid w:val="0076030E"/>
    <w:rsid w:val="00777B22"/>
    <w:rsid w:val="007B75F4"/>
    <w:rsid w:val="007D0EE9"/>
    <w:rsid w:val="007F000D"/>
    <w:rsid w:val="00875009"/>
    <w:rsid w:val="008B359C"/>
    <w:rsid w:val="00917607"/>
    <w:rsid w:val="00922E9D"/>
    <w:rsid w:val="00953846"/>
    <w:rsid w:val="00A51E1A"/>
    <w:rsid w:val="00AA0602"/>
    <w:rsid w:val="00AB7E63"/>
    <w:rsid w:val="00AE323F"/>
    <w:rsid w:val="00B0131A"/>
    <w:rsid w:val="00B24B1C"/>
    <w:rsid w:val="00B30A02"/>
    <w:rsid w:val="00BD054C"/>
    <w:rsid w:val="00C46083"/>
    <w:rsid w:val="00C81928"/>
    <w:rsid w:val="00D26421"/>
    <w:rsid w:val="00DD2CE2"/>
    <w:rsid w:val="00E16576"/>
    <w:rsid w:val="00E4490E"/>
    <w:rsid w:val="00ED2A8A"/>
    <w:rsid w:val="00F45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E9D"/>
    <w:rPr>
      <w:color w:val="000000"/>
      <w:kern w:val="28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jc w:val="center"/>
      <w:outlineLvl w:val="0"/>
    </w:pPr>
    <w:rPr>
      <w:b/>
      <w:color w:val="411D0E"/>
      <w:sz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22E9D"/>
    <w:pPr>
      <w:keepNext/>
      <w:widowControl w:val="0"/>
      <w:jc w:val="center"/>
      <w:outlineLvl w:val="1"/>
    </w:pPr>
    <w:rPr>
      <w:b/>
      <w:color w:val="80000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22E9D"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22E9D"/>
    <w:pPr>
      <w:keepNext/>
      <w:widowControl w:val="0"/>
      <w:jc w:val="center"/>
      <w:outlineLvl w:val="3"/>
    </w:pPr>
    <w:rPr>
      <w:b/>
      <w:color w:val="800000"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305D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305D"/>
    <w:rPr>
      <w:rFonts w:asciiTheme="majorHAnsi" w:eastAsiaTheme="majorEastAsia" w:hAnsiTheme="majorHAnsi" w:cstheme="majorBidi"/>
      <w:b/>
      <w:bCs/>
      <w:i/>
      <w:iCs/>
      <w:color w:val="000000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305D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51E1A"/>
    <w:rPr>
      <w:rFonts w:cs="Times New Roman"/>
      <w:b/>
      <w:color w:val="800000"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922E9D"/>
    <w:pPr>
      <w:widowControl w:val="0"/>
      <w:spacing w:before="240" w:line="244" w:lineRule="auto"/>
    </w:pPr>
    <w:rPr>
      <w:rFonts w:ascii="Adobe Jenson Pro" w:hAnsi="Adobe Jenson Pro"/>
      <w:b/>
      <w:color w:val="64412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2305D"/>
    <w:rPr>
      <w:color w:val="000000"/>
      <w:kern w:val="28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922E9D"/>
    <w:pPr>
      <w:widowControl w:val="0"/>
      <w:spacing w:before="240" w:line="360" w:lineRule="auto"/>
    </w:pPr>
    <w:rPr>
      <w:b/>
      <w:color w:val="80000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D26421"/>
    <w:rPr>
      <w:rFonts w:cs="Times New Roman"/>
      <w:b/>
      <w:color w:val="800000"/>
      <w:kern w:val="28"/>
      <w:sz w:val="22"/>
    </w:rPr>
  </w:style>
  <w:style w:type="paragraph" w:styleId="BodyText3">
    <w:name w:val="Body Text 3"/>
    <w:basedOn w:val="Normal"/>
    <w:link w:val="BodyText3Char"/>
    <w:uiPriority w:val="99"/>
    <w:rsid w:val="00922E9D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A51E1A"/>
    <w:rPr>
      <w:rFonts w:ascii="Adobe Jenson Pro" w:hAnsi="Adobe Jenson Pro" w:cs="Times New Roman"/>
      <w:b/>
      <w:color w:val="800000"/>
      <w:kern w:val="28"/>
      <w:sz w:val="28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2305D"/>
    <w:rPr>
      <w:color w:val="000000"/>
      <w:kern w:val="28"/>
      <w:sz w:val="0"/>
      <w:szCs w:val="0"/>
    </w:rPr>
  </w:style>
  <w:style w:type="paragraph" w:customStyle="1" w:styleId="YOURNAMEHERE01">
    <w:name w:val="YOUR NAME HERE 01"/>
    <w:basedOn w:val="Heading4"/>
    <w:link w:val="YOURNAMEHERE01Char"/>
    <w:uiPriority w:val="99"/>
    <w:rsid w:val="00A51E1A"/>
    <w:pPr>
      <w:jc w:val="left"/>
    </w:pPr>
    <w:rPr>
      <w:rFonts w:ascii="Arial" w:hAnsi="Arial"/>
      <w:caps/>
      <w:color w:val="auto"/>
      <w:sz w:val="28"/>
    </w:rPr>
  </w:style>
  <w:style w:type="paragraph" w:customStyle="1" w:styleId="YOURTAGLINEGOESHERE">
    <w:name w:val="YOUR TAGLINE GOES HERE"/>
    <w:basedOn w:val="Normal"/>
    <w:link w:val="YOURTAGLINEGOESHEREChar"/>
    <w:uiPriority w:val="99"/>
    <w:rsid w:val="00A51E1A"/>
    <w:rPr>
      <w:rFonts w:ascii="Arial" w:hAnsi="Arial"/>
      <w:b/>
      <w:smallCaps/>
      <w:color w:val="F58026"/>
      <w:sz w:val="24"/>
    </w:rPr>
  </w:style>
  <w:style w:type="character" w:customStyle="1" w:styleId="YOURNAMEHERE01Char">
    <w:name w:val="YOUR NAME HERE 01 Char"/>
    <w:basedOn w:val="Heading4Char"/>
    <w:link w:val="YOURNAMEHERE01"/>
    <w:uiPriority w:val="99"/>
    <w:locked/>
    <w:rsid w:val="00A51E1A"/>
  </w:style>
  <w:style w:type="paragraph" w:customStyle="1" w:styleId="placephotohere">
    <w:name w:val="place photo here"/>
    <w:basedOn w:val="BodyText3"/>
    <w:link w:val="placephotohereChar"/>
    <w:uiPriority w:val="99"/>
    <w:rsid w:val="00A51E1A"/>
    <w:pPr>
      <w:spacing w:line="250" w:lineRule="auto"/>
    </w:pPr>
    <w:rPr>
      <w:rFonts w:ascii="Arial" w:hAnsi="Arial"/>
      <w:b w:val="0"/>
      <w:color w:val="FFFFFF"/>
      <w:sz w:val="20"/>
    </w:rPr>
  </w:style>
  <w:style w:type="character" w:customStyle="1" w:styleId="YOURTAGLINEGOESHEREChar">
    <w:name w:val="YOUR TAGLINE GOES HERE Char"/>
    <w:basedOn w:val="DefaultParagraphFont"/>
    <w:link w:val="YOURTAGLINEGOESHERE"/>
    <w:uiPriority w:val="99"/>
    <w:locked/>
    <w:rsid w:val="00A51E1A"/>
    <w:rPr>
      <w:rFonts w:ascii="Arial" w:hAnsi="Arial" w:cs="Times New Roman"/>
      <w:b/>
      <w:smallCaps/>
      <w:color w:val="F58026"/>
      <w:kern w:val="28"/>
      <w:sz w:val="24"/>
    </w:rPr>
  </w:style>
  <w:style w:type="paragraph" w:customStyle="1" w:styleId="PLACELOGOHERE">
    <w:name w:val="PLACE LOGO HERE"/>
    <w:basedOn w:val="BodyText3"/>
    <w:link w:val="PLACELOGOHEREChar"/>
    <w:uiPriority w:val="99"/>
    <w:rsid w:val="00D26421"/>
    <w:pPr>
      <w:spacing w:line="250" w:lineRule="auto"/>
      <w:jc w:val="left"/>
    </w:pPr>
    <w:rPr>
      <w:rFonts w:ascii="Arial" w:hAnsi="Arial"/>
      <w:color w:val="000000"/>
      <w:sz w:val="24"/>
    </w:rPr>
  </w:style>
  <w:style w:type="character" w:customStyle="1" w:styleId="placephotohereChar">
    <w:name w:val="place photo here Char"/>
    <w:basedOn w:val="BodyText3Char"/>
    <w:link w:val="placephotohere"/>
    <w:uiPriority w:val="99"/>
    <w:locked/>
    <w:rsid w:val="00A51E1A"/>
  </w:style>
  <w:style w:type="paragraph" w:customStyle="1" w:styleId="SUBHEAD01">
    <w:name w:val="SUBHEAD 01"/>
    <w:basedOn w:val="Normal"/>
    <w:link w:val="SUBHEAD01Char"/>
    <w:uiPriority w:val="99"/>
    <w:rsid w:val="0076030E"/>
    <w:pPr>
      <w:spacing w:after="240"/>
    </w:pPr>
    <w:rPr>
      <w:rFonts w:ascii="Arial" w:hAnsi="Arial"/>
      <w:b/>
      <w:color w:val="auto"/>
      <w:sz w:val="22"/>
    </w:rPr>
  </w:style>
  <w:style w:type="character" w:customStyle="1" w:styleId="PLACELOGOHEREChar">
    <w:name w:val="PLACE LOGO HERE Char"/>
    <w:basedOn w:val="BodyText3Char"/>
    <w:link w:val="PLACELOGOHERE"/>
    <w:uiPriority w:val="99"/>
    <w:locked/>
    <w:rsid w:val="00D26421"/>
    <w:rPr>
      <w:rFonts w:ascii="Arial" w:hAnsi="Arial"/>
      <w:color w:val="000000"/>
      <w:sz w:val="24"/>
    </w:rPr>
  </w:style>
  <w:style w:type="paragraph" w:customStyle="1" w:styleId="BodyText01">
    <w:name w:val="Body Text 01"/>
    <w:basedOn w:val="BodyText2"/>
    <w:link w:val="BodyText01Char"/>
    <w:uiPriority w:val="99"/>
    <w:rsid w:val="0076030E"/>
    <w:rPr>
      <w:rFonts w:ascii="Arial" w:hAnsi="Arial"/>
      <w:b w:val="0"/>
      <w:i/>
      <w:color w:val="auto"/>
      <w:sz w:val="20"/>
    </w:rPr>
  </w:style>
  <w:style w:type="character" w:customStyle="1" w:styleId="SUBHEAD01Char">
    <w:name w:val="SUBHEAD 01 Char"/>
    <w:basedOn w:val="DefaultParagraphFont"/>
    <w:link w:val="SUBHEAD01"/>
    <w:uiPriority w:val="99"/>
    <w:locked/>
    <w:rsid w:val="0076030E"/>
    <w:rPr>
      <w:rFonts w:ascii="Arial" w:hAnsi="Arial" w:cs="Times New Roman"/>
      <w:b/>
      <w:kern w:val="28"/>
      <w:sz w:val="22"/>
    </w:rPr>
  </w:style>
  <w:style w:type="paragraph" w:customStyle="1" w:styleId="Address01">
    <w:name w:val="Address 01"/>
    <w:basedOn w:val="Normal"/>
    <w:link w:val="Address01Char"/>
    <w:uiPriority w:val="99"/>
    <w:rsid w:val="0076030E"/>
    <w:pPr>
      <w:widowControl w:val="0"/>
    </w:pPr>
    <w:rPr>
      <w:rFonts w:ascii="Arial" w:hAnsi="Arial"/>
    </w:rPr>
  </w:style>
  <w:style w:type="character" w:customStyle="1" w:styleId="BodyText01Char">
    <w:name w:val="Body Text 01 Char"/>
    <w:basedOn w:val="BodyText2Char"/>
    <w:link w:val="BodyText01"/>
    <w:uiPriority w:val="99"/>
    <w:locked/>
    <w:rsid w:val="00D26421"/>
  </w:style>
  <w:style w:type="paragraph" w:customStyle="1" w:styleId="HEADLINEGOESHERE01">
    <w:name w:val="HEADLINE GOES HERE 01"/>
    <w:basedOn w:val="Heading4"/>
    <w:link w:val="HEADLINEGOESHERE01Char"/>
    <w:uiPriority w:val="99"/>
    <w:rsid w:val="00DD2CE2"/>
    <w:pPr>
      <w:spacing w:after="240"/>
      <w:jc w:val="left"/>
    </w:pPr>
    <w:rPr>
      <w:rFonts w:ascii="Arial" w:hAnsi="Arial"/>
      <w:smallCaps/>
      <w:color w:val="F58026"/>
      <w:sz w:val="40"/>
    </w:rPr>
  </w:style>
  <w:style w:type="character" w:customStyle="1" w:styleId="Address01Char">
    <w:name w:val="Address 01 Char"/>
    <w:basedOn w:val="DefaultParagraphFont"/>
    <w:link w:val="Address01"/>
    <w:uiPriority w:val="99"/>
    <w:locked/>
    <w:rsid w:val="0076030E"/>
    <w:rPr>
      <w:rFonts w:ascii="Arial" w:hAnsi="Arial" w:cs="Times New Roman"/>
      <w:color w:val="000000"/>
      <w:kern w:val="28"/>
    </w:rPr>
  </w:style>
  <w:style w:type="paragraph" w:customStyle="1" w:styleId="SUBHEAD02">
    <w:name w:val="SUBHEAD 02"/>
    <w:basedOn w:val="Normal"/>
    <w:link w:val="SUBHEAD02Char"/>
    <w:uiPriority w:val="99"/>
    <w:rsid w:val="00DD2CE2"/>
    <w:pPr>
      <w:spacing w:line="360" w:lineRule="auto"/>
    </w:pPr>
    <w:rPr>
      <w:rFonts w:ascii="Arial" w:hAnsi="Arial"/>
      <w:b/>
      <w:color w:val="auto"/>
      <w:sz w:val="22"/>
    </w:rPr>
  </w:style>
  <w:style w:type="character" w:customStyle="1" w:styleId="HEADLINEGOESHERE01Char">
    <w:name w:val="HEADLINE GOES HERE 01 Char"/>
    <w:basedOn w:val="Heading4Char"/>
    <w:link w:val="HEADLINEGOESHERE01"/>
    <w:uiPriority w:val="99"/>
    <w:locked/>
    <w:rsid w:val="00DD2CE2"/>
    <w:rPr>
      <w:rFonts w:ascii="Arial" w:hAnsi="Arial"/>
      <w:smallCaps/>
      <w:color w:val="F58026"/>
      <w:sz w:val="40"/>
    </w:rPr>
  </w:style>
  <w:style w:type="paragraph" w:customStyle="1" w:styleId="BodyText02">
    <w:name w:val="Body Text 02"/>
    <w:basedOn w:val="Normal"/>
    <w:link w:val="BodyText02Char"/>
    <w:uiPriority w:val="99"/>
    <w:rsid w:val="00DD2CE2"/>
    <w:pPr>
      <w:widowControl w:val="0"/>
      <w:spacing w:line="360" w:lineRule="auto"/>
    </w:pPr>
    <w:rPr>
      <w:rFonts w:ascii="Arial" w:hAnsi="Arial"/>
      <w:color w:val="auto"/>
    </w:rPr>
  </w:style>
  <w:style w:type="character" w:customStyle="1" w:styleId="SUBHEAD02Char">
    <w:name w:val="SUBHEAD 02 Char"/>
    <w:basedOn w:val="DefaultParagraphFont"/>
    <w:link w:val="SUBHEAD02"/>
    <w:uiPriority w:val="99"/>
    <w:locked/>
    <w:rsid w:val="00DD2CE2"/>
    <w:rPr>
      <w:rFonts w:ascii="Arial" w:hAnsi="Arial" w:cs="Times New Roman"/>
      <w:b/>
      <w:kern w:val="28"/>
      <w:sz w:val="22"/>
    </w:rPr>
  </w:style>
  <w:style w:type="paragraph" w:customStyle="1" w:styleId="tagline">
    <w:name w:val="tagline"/>
    <w:basedOn w:val="Normal"/>
    <w:link w:val="taglineChar"/>
    <w:uiPriority w:val="99"/>
    <w:rsid w:val="00307FE4"/>
    <w:rPr>
      <w:rFonts w:ascii="Arial" w:hAnsi="Arial"/>
      <w:sz w:val="22"/>
    </w:rPr>
  </w:style>
  <w:style w:type="character" w:customStyle="1" w:styleId="BodyText02Char">
    <w:name w:val="Body Text 02 Char"/>
    <w:basedOn w:val="DefaultParagraphFont"/>
    <w:link w:val="BodyText02"/>
    <w:uiPriority w:val="99"/>
    <w:locked/>
    <w:rsid w:val="00DD2CE2"/>
    <w:rPr>
      <w:rFonts w:ascii="Arial" w:hAnsi="Arial" w:cs="Times New Roman"/>
      <w:kern w:val="28"/>
    </w:rPr>
  </w:style>
  <w:style w:type="paragraph" w:customStyle="1" w:styleId="BulletPoints">
    <w:name w:val="Bullet Points"/>
    <w:basedOn w:val="Normal"/>
    <w:link w:val="BulletPointsChar"/>
    <w:uiPriority w:val="99"/>
    <w:rsid w:val="00307FE4"/>
    <w:pPr>
      <w:spacing w:line="360" w:lineRule="auto"/>
    </w:pPr>
    <w:rPr>
      <w:rFonts w:ascii="Arial" w:hAnsi="Arial"/>
      <w:color w:val="auto"/>
    </w:rPr>
  </w:style>
  <w:style w:type="character" w:customStyle="1" w:styleId="taglineChar">
    <w:name w:val="tagline Char"/>
    <w:basedOn w:val="DefaultParagraphFont"/>
    <w:link w:val="tagline"/>
    <w:uiPriority w:val="99"/>
    <w:locked/>
    <w:rsid w:val="00307FE4"/>
    <w:rPr>
      <w:rFonts w:ascii="Arial" w:hAnsi="Arial" w:cs="Times New Roman"/>
      <w:color w:val="000000"/>
      <w:kern w:val="28"/>
      <w:sz w:val="22"/>
    </w:rPr>
  </w:style>
  <w:style w:type="character" w:styleId="Hyperlink">
    <w:name w:val="Hyperlink"/>
    <w:basedOn w:val="DefaultParagraphFont"/>
    <w:uiPriority w:val="99"/>
    <w:rsid w:val="007B75F4"/>
    <w:rPr>
      <w:rFonts w:cs="Times New Roman"/>
      <w:color w:val="0000FF"/>
      <w:u w:val="single"/>
    </w:rPr>
  </w:style>
  <w:style w:type="character" w:customStyle="1" w:styleId="BulletPointsChar">
    <w:name w:val="Bullet Points Char"/>
    <w:basedOn w:val="DefaultParagraphFont"/>
    <w:link w:val="BulletPoints"/>
    <w:uiPriority w:val="99"/>
    <w:locked/>
    <w:rsid w:val="00307FE4"/>
    <w:rPr>
      <w:rFonts w:ascii="Arial" w:hAnsi="Arial" w:cs="Times New Roman"/>
      <w:kern w:val="28"/>
    </w:rPr>
  </w:style>
  <w:style w:type="paragraph" w:styleId="ListParagraph">
    <w:name w:val="List Paragraph"/>
    <w:basedOn w:val="Normal"/>
    <w:uiPriority w:val="99"/>
    <w:qFormat/>
    <w:rsid w:val="00501B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296D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6D44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regbeckerrealty.com/listing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friends@gregbeckerrealty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\AppData\Roaming\Microsoft\Templates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1</TotalTime>
  <Pages>2</Pages>
  <Words>2</Words>
  <Characters>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¬¬¬</dc:title>
  <dc:subject/>
  <dc:creator>G</dc:creator>
  <cp:keywords/>
  <dc:description/>
  <cp:lastModifiedBy>GBECKER</cp:lastModifiedBy>
  <cp:revision>2</cp:revision>
  <cp:lastPrinted>2010-04-19T16:14:00Z</cp:lastPrinted>
  <dcterms:created xsi:type="dcterms:W3CDTF">2010-04-22T20:18:00Z</dcterms:created>
  <dcterms:modified xsi:type="dcterms:W3CDTF">2010-04-22T20:18:00Z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TC103783161033</vt:lpwstr>
  </property>
</Properties>
</file>